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DCB" w:rsidRPr="00E9483B" w:rsidRDefault="00153DCB" w:rsidP="00624FD0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E9483B">
        <w:rPr>
          <w:rFonts w:ascii="Times New Roman" w:hAnsi="Times New Roman"/>
          <w:sz w:val="28"/>
          <w:szCs w:val="28"/>
        </w:rPr>
        <w:t xml:space="preserve">Муниципальное </w:t>
      </w:r>
      <w:r>
        <w:rPr>
          <w:rFonts w:ascii="Times New Roman" w:hAnsi="Times New Roman"/>
          <w:sz w:val="28"/>
          <w:szCs w:val="28"/>
        </w:rPr>
        <w:t>бюджетное д</w:t>
      </w:r>
      <w:r w:rsidRPr="00E9483B">
        <w:rPr>
          <w:rFonts w:ascii="Times New Roman" w:hAnsi="Times New Roman"/>
          <w:sz w:val="28"/>
          <w:szCs w:val="28"/>
        </w:rPr>
        <w:t>ошкольное образовательное  учреждение</w:t>
      </w:r>
    </w:p>
    <w:p w:rsidR="00153DCB" w:rsidRPr="00E9483B" w:rsidRDefault="00153DCB" w:rsidP="00624FD0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E9483B">
        <w:rPr>
          <w:rFonts w:ascii="Times New Roman" w:hAnsi="Times New Roman"/>
          <w:sz w:val="28"/>
          <w:szCs w:val="28"/>
        </w:rPr>
        <w:t>Детский сад № 50 « Ласточка»</w:t>
      </w:r>
    </w:p>
    <w:p w:rsidR="00153DCB" w:rsidRPr="00E9483B" w:rsidRDefault="00153DCB" w:rsidP="00624FD0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E9483B">
        <w:rPr>
          <w:rFonts w:ascii="Times New Roman" w:hAnsi="Times New Roman"/>
          <w:sz w:val="28"/>
          <w:szCs w:val="28"/>
        </w:rPr>
        <w:t>Зеленодольский  муниципальный район   Республики Татарстан</w:t>
      </w:r>
    </w:p>
    <w:p w:rsidR="00153DCB" w:rsidRPr="00E9483B" w:rsidRDefault="00153DCB" w:rsidP="00624FD0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153DCB" w:rsidRDefault="00153DCB" w:rsidP="00624FD0">
      <w:pPr>
        <w:spacing w:line="240" w:lineRule="auto"/>
        <w:jc w:val="center"/>
      </w:pPr>
    </w:p>
    <w:p w:rsidR="00153DCB" w:rsidRDefault="00153DCB" w:rsidP="00624FD0">
      <w:pPr>
        <w:spacing w:line="240" w:lineRule="auto"/>
        <w:jc w:val="both"/>
      </w:pPr>
    </w:p>
    <w:p w:rsidR="00153DCB" w:rsidRDefault="00153DCB" w:rsidP="00624FD0">
      <w:pPr>
        <w:spacing w:line="240" w:lineRule="auto"/>
        <w:jc w:val="both"/>
      </w:pPr>
    </w:p>
    <w:p w:rsidR="00153DCB" w:rsidRDefault="00153DCB" w:rsidP="00624FD0">
      <w:pPr>
        <w:spacing w:line="240" w:lineRule="auto"/>
        <w:jc w:val="both"/>
      </w:pPr>
    </w:p>
    <w:p w:rsidR="00153DCB" w:rsidRDefault="00153DCB" w:rsidP="00624FD0">
      <w:pPr>
        <w:spacing w:line="240" w:lineRule="auto"/>
        <w:jc w:val="both"/>
      </w:pPr>
    </w:p>
    <w:p w:rsidR="00153DCB" w:rsidRPr="00E9483B" w:rsidRDefault="00153DCB" w:rsidP="00624FD0">
      <w:pPr>
        <w:spacing w:line="240" w:lineRule="auto"/>
        <w:jc w:val="both"/>
        <w:rPr>
          <w:rFonts w:ascii="Times New Roman" w:hAnsi="Times New Roman"/>
          <w:sz w:val="32"/>
          <w:szCs w:val="32"/>
        </w:rPr>
      </w:pPr>
    </w:p>
    <w:p w:rsidR="00153DCB" w:rsidRPr="00624FD0" w:rsidRDefault="00153DCB" w:rsidP="00624FD0">
      <w:pPr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624FD0">
        <w:rPr>
          <w:rFonts w:ascii="Times New Roman" w:hAnsi="Times New Roman"/>
          <w:b/>
          <w:sz w:val="32"/>
          <w:szCs w:val="32"/>
        </w:rPr>
        <w:t>Конспект занятия по экологии в старшей группе на тему:</w:t>
      </w:r>
    </w:p>
    <w:p w:rsidR="00153DCB" w:rsidRPr="00624FD0" w:rsidRDefault="00153DCB" w:rsidP="00624FD0">
      <w:pPr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624FD0">
        <w:rPr>
          <w:rFonts w:ascii="Times New Roman" w:hAnsi="Times New Roman"/>
          <w:b/>
          <w:sz w:val="32"/>
          <w:szCs w:val="32"/>
        </w:rPr>
        <w:t>« Дети – друзья леса»</w:t>
      </w:r>
    </w:p>
    <w:p w:rsidR="00153DCB" w:rsidRPr="00624FD0" w:rsidRDefault="00153DCB" w:rsidP="00624FD0">
      <w:pPr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153DCB" w:rsidRPr="00624FD0" w:rsidRDefault="00153DCB" w:rsidP="00624FD0">
      <w:pPr>
        <w:spacing w:line="240" w:lineRule="auto"/>
        <w:jc w:val="both"/>
        <w:rPr>
          <w:b/>
        </w:rPr>
      </w:pPr>
    </w:p>
    <w:p w:rsidR="00153DCB" w:rsidRDefault="00153DCB" w:rsidP="00624FD0">
      <w:pPr>
        <w:spacing w:line="240" w:lineRule="auto"/>
        <w:jc w:val="both"/>
      </w:pPr>
    </w:p>
    <w:p w:rsidR="00153DCB" w:rsidRDefault="00153DCB" w:rsidP="00624FD0">
      <w:pPr>
        <w:spacing w:line="240" w:lineRule="auto"/>
        <w:jc w:val="both"/>
      </w:pPr>
    </w:p>
    <w:p w:rsidR="00153DCB" w:rsidRDefault="00153DCB" w:rsidP="00624FD0">
      <w:pPr>
        <w:spacing w:line="240" w:lineRule="auto"/>
        <w:jc w:val="both"/>
      </w:pPr>
    </w:p>
    <w:p w:rsidR="00153DCB" w:rsidRDefault="00153DCB" w:rsidP="00624FD0">
      <w:pPr>
        <w:spacing w:line="240" w:lineRule="auto"/>
        <w:jc w:val="both"/>
      </w:pPr>
    </w:p>
    <w:p w:rsidR="00153DCB" w:rsidRDefault="00153DCB" w:rsidP="00624FD0">
      <w:pPr>
        <w:spacing w:line="240" w:lineRule="auto"/>
        <w:jc w:val="both"/>
      </w:pPr>
    </w:p>
    <w:p w:rsidR="00153DCB" w:rsidRDefault="00153DCB" w:rsidP="00624FD0">
      <w:pPr>
        <w:spacing w:line="240" w:lineRule="auto"/>
        <w:jc w:val="both"/>
      </w:pPr>
    </w:p>
    <w:p w:rsidR="00153DCB" w:rsidRDefault="00153DCB" w:rsidP="00624FD0">
      <w:pPr>
        <w:spacing w:line="240" w:lineRule="auto"/>
        <w:jc w:val="both"/>
      </w:pPr>
    </w:p>
    <w:p w:rsidR="00153DCB" w:rsidRDefault="00153DCB" w:rsidP="00624FD0">
      <w:pPr>
        <w:spacing w:line="240" w:lineRule="auto"/>
        <w:jc w:val="both"/>
      </w:pPr>
    </w:p>
    <w:p w:rsidR="00153DCB" w:rsidRDefault="00153DCB" w:rsidP="00624FD0">
      <w:pPr>
        <w:spacing w:line="240" w:lineRule="auto"/>
        <w:jc w:val="both"/>
      </w:pPr>
    </w:p>
    <w:p w:rsidR="00153DCB" w:rsidRDefault="00153DCB" w:rsidP="00624FD0">
      <w:pPr>
        <w:spacing w:line="240" w:lineRule="auto"/>
        <w:jc w:val="both"/>
      </w:pPr>
    </w:p>
    <w:p w:rsidR="00153DCB" w:rsidRDefault="00153DCB" w:rsidP="00624FD0">
      <w:pPr>
        <w:spacing w:line="240" w:lineRule="auto"/>
        <w:jc w:val="right"/>
      </w:pPr>
    </w:p>
    <w:p w:rsidR="00153DCB" w:rsidRPr="00E9483B" w:rsidRDefault="00153DCB" w:rsidP="00624FD0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r w:rsidRPr="00E9483B">
        <w:rPr>
          <w:rFonts w:ascii="Times New Roman" w:hAnsi="Times New Roman"/>
          <w:sz w:val="28"/>
          <w:szCs w:val="28"/>
        </w:rPr>
        <w:t xml:space="preserve">                                  Выполнила воспитатель:</w:t>
      </w:r>
    </w:p>
    <w:p w:rsidR="00153DCB" w:rsidRPr="00624FD0" w:rsidRDefault="00153DCB" w:rsidP="00624FD0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r w:rsidRPr="00E9483B">
        <w:rPr>
          <w:rFonts w:ascii="Times New Roman" w:hAnsi="Times New Roman"/>
          <w:sz w:val="28"/>
          <w:szCs w:val="28"/>
        </w:rPr>
        <w:t xml:space="preserve">    Панина Г.А.</w:t>
      </w:r>
    </w:p>
    <w:p w:rsidR="00153DCB" w:rsidRDefault="00153DCB" w:rsidP="00624FD0">
      <w:pPr>
        <w:spacing w:line="240" w:lineRule="auto"/>
        <w:jc w:val="right"/>
      </w:pPr>
    </w:p>
    <w:p w:rsidR="00153DCB" w:rsidRDefault="00153DCB" w:rsidP="00624FD0">
      <w:pPr>
        <w:spacing w:line="240" w:lineRule="auto"/>
        <w:jc w:val="right"/>
      </w:pPr>
    </w:p>
    <w:p w:rsidR="00153DCB" w:rsidRDefault="00153DCB" w:rsidP="00624FD0">
      <w:pPr>
        <w:spacing w:line="240" w:lineRule="auto"/>
        <w:jc w:val="right"/>
      </w:pPr>
    </w:p>
    <w:p w:rsidR="00153DCB" w:rsidRDefault="00153DCB" w:rsidP="00624FD0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E9483B">
        <w:rPr>
          <w:rFonts w:ascii="Times New Roman" w:hAnsi="Times New Roman"/>
          <w:sz w:val="28"/>
          <w:szCs w:val="28"/>
        </w:rPr>
        <w:t>2013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Цель: Расширять знания детей о природе, животных, птицах, насекомых. Замечать неблагоприятные изменения в природе и учить устранять вызывающие их причины. Формировать творческие способности детей. Развивать связную речь, логическое мышление. Воспитывать бережное отношение к природе, к животным.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Коррекционные задачи: Развивать координацию движения и прослеживающую функцию глаз.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Методические приёмы: Драматизация, загадки, рассматривание картин, стихи.</w:t>
      </w:r>
    </w:p>
    <w:p w:rsidR="00153DCB" w:rsidRPr="00624FD0" w:rsidRDefault="00153DCB" w:rsidP="00624FD0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 w:rsidRPr="00624FD0">
        <w:rPr>
          <w:rFonts w:ascii="Times New Roman" w:hAnsi="Times New Roman"/>
          <w:b/>
          <w:sz w:val="28"/>
          <w:szCs w:val="28"/>
        </w:rPr>
        <w:t>Ход занятия</w:t>
      </w:r>
      <w:bookmarkEnd w:id="0"/>
      <w:r w:rsidRPr="00624FD0">
        <w:rPr>
          <w:rFonts w:ascii="Times New Roman" w:hAnsi="Times New Roman"/>
          <w:b/>
          <w:sz w:val="28"/>
          <w:szCs w:val="28"/>
        </w:rPr>
        <w:t>:</w:t>
      </w:r>
    </w:p>
    <w:p w:rsidR="00153DCB" w:rsidRPr="00624FD0" w:rsidRDefault="00153DCB" w:rsidP="00624FD0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Вступление. Звучит лёгкая музыка. На поляну выбегают Вероника и Марина.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 xml:space="preserve">Вероника: Марина, куда мы прибежали? 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Марина: Бежали в лес, а попали (удивляются). «Посмотри! Медведь! Давай спросим, что случилось в лесу?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Вероника: Мишка, что здесь произошло? Почему так грязно в лесу?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Мишка (обиженно) : К нам в лес туристы приходили, деревья поломали. Лес весь засорили. Кушали, соки пили, в лесу стекло разбили.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Дети идут по шпагату.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Вероника: Марина, осторожно, такая узкая тропинка!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Встречают лису с лисёнком.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Дети: Ой, какой лисёнок!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Марина: Лиса, чем ты так напугана?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Лиса гладит лисёнка и говорит: Зверей не любят все ужасно. И стало жить в лесу опасно.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(Кладёт лисёнка в коляску и увозит подальше) 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Дети подбегают к берёзке и спрашивают: «Берёзка, что ты такая грустная? »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Берёза (печально) : Мне все листья оборвали,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Мне все ветки обломали.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Мне, берёзке было больно.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Слёзы я лила невольно.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Вероника: Марина, в лесу беда поселилась. Нам надо помочь лесу, ты согласна?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Марина: Согласна. Но нам не справиться вдвоём, давай других детей мы позовём.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Дети убегают, появляется БЕДА.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Беда: Это мой лес!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Я в нём живу.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И в гости всех плохишек жду!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Приходите, с собой мусор приносите.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 лесу живу одна,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Вы догадались? Я… БЕДА! Ха-ха-ха!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Воспитатель: Рано радуешься беда. Это не твой лес. Дети, скажите, что такое лес? Что он значит для нас?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Дети: Это наш зелёный друг! Это дом для птиц, животных и насекомых. Это кладовая, зелёная аптека.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Воспитатель: Дети, а как помочь лесу? Как беречь природу?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Дети: Нельзя в лесу жечь костры, нельзя ломать ветки, нельзя стрелять в животных. Нельзя убивать птиц, нельзя уничтожать насекомых.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Воспитатель: Давайте достанем из рюкзаков грабли мешки и за дело.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Дети собирают мусор, бумагу относят в корзину.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Поднимают птенцов по гимнастической лесенке в гнездо.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Слышится музыка, щебет птиц.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Воспитатель: дети, к нам прилетели птицы. Давайте отгадаем загадки и узнаем, какие это птицы.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1. Непоседа пёстрая птица длиннохвостая. Птица говорливая. Самая болтливая (сорока) 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2. стучу - голова болит, а не стучу - голодный (дятел) 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3. На шесте дворец, во дворце - певец (скворец) 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Воспитатель: Очень я люблю, ребята,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Слушать музыку в лесу.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И кузнечика, и дятла,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И пчелу. И стрекозу.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А вы хотите послушать лес? (да) 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Дети проходят на полянку, рассаживаются. Звучит запись: звуки леса.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Далее беседа на поляне: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1. Какой бывает лес? (хвойный, лиственный, смешанный.) 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2. Какие деревья растут в этих лесах? Чем они отличаются?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3. Назовите лесных жителей.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4. Что вы знаете о насекомых? (внешний вид, вредные, полезные) 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5. Кто такой муравей? (Насекомое. Польза - рыхлит землю, поедает вредных насекомых) 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Загадки: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1. Не зверь, не птица, а нос. Как спица (комар) 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2. Чёрен, да не ворон, рогат, да не бык. Шесть ног, да без копыт (жук) 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Муравей тащит огромный лист. Остановился.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Воспитатель: По тропе лесной, неровной листик тащит муравей.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 10 раз себя огромней. Раз в 15 тяжелей.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Тащит, тащит работяга, хоть ему и нелегко.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Хоть совсем устал бедняга- муравейник далеко.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«Всем пример такой работник»- ель столетняя шуршит.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«А лентяям беззаботным. Всяким соням- срам и стыд! »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По тропе лесной, неровной листик тащит муравей.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 10 раз себя огромней. Раз в 15 тяжелей.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Воспитатель: Поможем, дети, муравью. Подвижная игра «Паук и насекомые».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Далее дети смотрят слайды о жизни муравьёв.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Воспитатель: Учёные изучили, что жизнь муравьёв и человека поразительно сходны. Муравьи с момента рождения и до самой смерти находятся в семье. И каждый муравей прекрасно знает и исполняет свои обязанности. Родившихся муравьёв выращивают в детском саду. За ними присматривают профессиональные воспитатели, которые регулярно выводят малышей из муравейника на свежий воздух. За больными муравьями ухаживают доктора. А в Америке живут фермеры- муравьи. Они засеивают участки вокруг муравейника. Семена идут в пищу. Соломка используется, как строительный материал.</w:t>
      </w:r>
    </w:p>
    <w:p w:rsidR="00153DCB" w:rsidRPr="00BF0E8F" w:rsidRDefault="00153DCB" w:rsidP="00624FD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Воспитатель: Дети, вы сегодня все молодцы. Вам все благодарны: и лес, и животные, и насекомые.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Вероника: Есть у ребят зелёный друг.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Весёлый друг, хороший.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Он нам протянет сотни рук и тысячи ладошек.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В конце поют песню: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Будем лес любить, оберегать.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Будем взрослым в этом деле помогать.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Беречь леса, поля и реки,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Чтоб сохранилось всё навеки.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Припев: Давайте, дети, к тому стремиться,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Чтоб нас любили и зверь, и птица.</w:t>
      </w: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0E8F">
        <w:rPr>
          <w:rFonts w:ascii="Times New Roman" w:hAnsi="Times New Roman"/>
          <w:sz w:val="28"/>
          <w:szCs w:val="28"/>
        </w:rPr>
        <w:t>И доверяли повсюду нам, как самым верным своим друзьям.</w:t>
      </w:r>
    </w:p>
    <w:p w:rsidR="00153DCB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3DCB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3DCB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3DCB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3DCB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3DCB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3DCB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3DCB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3DCB" w:rsidRPr="00BF0E8F" w:rsidRDefault="00153DCB" w:rsidP="00624FD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70.3pt;margin-top:511.1pt;width:225pt;height:176.25pt;rotation:1353641fd;z-index:-251656704" wrapcoords="-69 0 -69 21508 21600 21508 21600 0 -69 0">
            <v:imagedata r:id="rId4" o:title=""/>
            <w10:wrap type="tight"/>
          </v:shape>
        </w:pict>
      </w:r>
      <w:r>
        <w:rPr>
          <w:noProof/>
          <w:lang w:eastAsia="ru-RU"/>
        </w:rPr>
        <w:pict>
          <v:shape id="_x0000_s1027" type="#_x0000_t75" style="position:absolute;left:0;text-align:left;margin-left:-25.6pt;margin-top:512.8pt;width:225pt;height:168.9pt;rotation:-1227008fd;z-index:-251657728" wrapcoords="-69 0 -69 21508 21600 21508 21600 0 -69 0">
            <v:imagedata r:id="rId5" o:title=""/>
            <w10:wrap type="tight"/>
          </v:shape>
        </w:pict>
      </w:r>
      <w:r>
        <w:rPr>
          <w:noProof/>
          <w:lang w:eastAsia="ru-RU"/>
        </w:rPr>
        <w:pict>
          <v:shape id="_x0000_s1028" type="#_x0000_t75" style="position:absolute;left:0;text-align:left;margin-left:117pt;margin-top:243pt;width:235.5pt;height:176.25pt;z-index:-251658752" wrapcoords="-69 0 -69 21508 21600 21508 21600 0 -69 0">
            <v:imagedata r:id="rId6" o:title=""/>
            <w10:wrap type="tight"/>
          </v:shape>
        </w:pict>
      </w:r>
      <w:r>
        <w:rPr>
          <w:noProof/>
          <w:lang w:eastAsia="ru-RU"/>
        </w:rPr>
        <w:pict>
          <v:shape id="_x0000_s1029" type="#_x0000_t75" style="position:absolute;left:0;text-align:left;margin-left:279pt;margin-top:27pt;width:212.3pt;height:176.25pt;rotation:1849750fd;z-index:-251659776" wrapcoords="-69 0 -69 21508 21600 21508 21600 0 -69 0">
            <v:imagedata r:id="rId7" o:title=""/>
            <w10:wrap type="tight"/>
          </v:shape>
        </w:pict>
      </w:r>
      <w:r>
        <w:rPr>
          <w:noProof/>
          <w:lang w:eastAsia="ru-RU"/>
        </w:rPr>
        <w:pict>
          <v:shape id="_x0000_s1030" type="#_x0000_t75" style="position:absolute;left:0;text-align:left;margin-left:-9pt;margin-top:27pt;width:207.8pt;height:171.25pt;rotation:-2026836fd;z-index:-251660800" wrapcoords="-67 0 -67 21514 21600 21514 21600 0 -67 0">
            <v:imagedata r:id="rId8" o:title=""/>
            <w10:wrap type="tight"/>
          </v:shape>
        </w:pict>
      </w:r>
    </w:p>
    <w:sectPr w:rsidR="00153DCB" w:rsidRPr="00BF0E8F" w:rsidSect="00624FD0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F0E8F"/>
    <w:rsid w:val="00153DCB"/>
    <w:rsid w:val="001C55E9"/>
    <w:rsid w:val="00373425"/>
    <w:rsid w:val="004E2832"/>
    <w:rsid w:val="00544D22"/>
    <w:rsid w:val="005B2FA2"/>
    <w:rsid w:val="00624FD0"/>
    <w:rsid w:val="0079402A"/>
    <w:rsid w:val="00987D7E"/>
    <w:rsid w:val="00BF0E8F"/>
    <w:rsid w:val="00E32708"/>
    <w:rsid w:val="00E9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5E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26</TotalTime>
  <Pages>5</Pages>
  <Words>768</Words>
  <Characters>4378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1</cp:lastModifiedBy>
  <cp:revision>3</cp:revision>
  <dcterms:created xsi:type="dcterms:W3CDTF">2013-03-18T17:51:00Z</dcterms:created>
  <dcterms:modified xsi:type="dcterms:W3CDTF">2013-03-21T05:51:00Z</dcterms:modified>
</cp:coreProperties>
</file>